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9B6D9" w14:textId="384B5119" w:rsidR="008C1802" w:rsidRDefault="008C1802" w:rsidP="00423E65">
      <w:pPr>
        <w:pStyle w:val="berschrift1"/>
        <w:spacing w:after="0"/>
      </w:pPr>
      <w:r>
        <w:rPr>
          <w:noProof/>
          <w:lang w:eastAsia="de-AT"/>
        </w:rPr>
        <w:drawing>
          <wp:anchor distT="0" distB="0" distL="114300" distR="114300" simplePos="0" relativeHeight="251658240" behindDoc="1" locked="0" layoutInCell="1" allowOverlap="1" wp14:anchorId="4C4E6D6F" wp14:editId="7A5B04A6">
            <wp:simplePos x="0" y="0"/>
            <wp:positionH relativeFrom="margin">
              <wp:align>left</wp:align>
            </wp:positionH>
            <wp:positionV relativeFrom="paragraph">
              <wp:posOffset>140</wp:posOffset>
            </wp:positionV>
            <wp:extent cx="1579880" cy="760095"/>
            <wp:effectExtent l="0" t="0" r="1270" b="1905"/>
            <wp:wrapTight wrapText="bothSides">
              <wp:wrapPolygon edited="0">
                <wp:start x="0" y="0"/>
                <wp:lineTo x="0" y="21113"/>
                <wp:lineTo x="21357" y="21113"/>
                <wp:lineTo x="21357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oziale_Initiative_Logo_CMYK_2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03D82" w14:textId="0B68387A" w:rsidR="003D176F" w:rsidRDefault="003D176F" w:rsidP="00423E65">
      <w:pPr>
        <w:pStyle w:val="berschrift1"/>
        <w:spacing w:after="0"/>
      </w:pPr>
    </w:p>
    <w:p w14:paraId="4994827C" w14:textId="77777777" w:rsidR="00423E65" w:rsidRDefault="00756BB4" w:rsidP="00423E65">
      <w:pPr>
        <w:pStyle w:val="berschrift1"/>
        <w:spacing w:after="0"/>
      </w:pPr>
      <w:r>
        <w:t>Mobiles Familiencoaching</w:t>
      </w:r>
    </w:p>
    <w:p w14:paraId="615EBC37" w14:textId="77777777" w:rsidR="00756BB4" w:rsidRDefault="00423E65" w:rsidP="00423E65">
      <w:pPr>
        <w:pStyle w:val="berschrift1"/>
        <w:spacing w:before="240" w:after="0"/>
      </w:pPr>
      <w:r w:rsidRPr="00423E65">
        <w:rPr>
          <w:rStyle w:val="berschrift2Zchn"/>
        </w:rPr>
        <w:t>G</w:t>
      </w:r>
      <w:r w:rsidR="00756BB4" w:rsidRPr="00423E65">
        <w:rPr>
          <w:rStyle w:val="berschrift2Zchn"/>
        </w:rPr>
        <w:t>emeinsam Wege aus der Krise meistern</w:t>
      </w:r>
    </w:p>
    <w:p w14:paraId="0A677CC6" w14:textId="77777777" w:rsidR="00756BB4" w:rsidRPr="00680F8D" w:rsidRDefault="00756BB4" w:rsidP="00756BB4">
      <w:pPr>
        <w:tabs>
          <w:tab w:val="left" w:pos="2400"/>
        </w:tabs>
        <w:rPr>
          <w:rFonts w:asciiTheme="majorHAnsi" w:hAnsiTheme="majorHAnsi" w:cstheme="majorHAnsi"/>
          <w:iCs/>
        </w:rPr>
      </w:pPr>
      <w:r w:rsidRPr="00680F8D">
        <w:rPr>
          <w:rFonts w:asciiTheme="majorHAnsi" w:hAnsiTheme="majorHAnsi" w:cstheme="majorHAnsi"/>
          <w:iCs/>
        </w:rPr>
        <w:t>Wenn das Zusammenleben in der Familie schwierig ist, unterstützt und entlastet das mobile Familiencoaching durch telefonische Sofortberatung und persönliche Beratung vor Ort – freiwillig, vertraulich, kostenlos und unbürokratisch!</w:t>
      </w:r>
    </w:p>
    <w:p w14:paraId="3F2A75E5" w14:textId="77777777" w:rsidR="00756BB4" w:rsidRDefault="00756BB4" w:rsidP="00756BB4">
      <w:pPr>
        <w:pStyle w:val="berschrift2"/>
      </w:pPr>
      <w:r>
        <w:t>Wir stehen mit Rat und Tat zur Seite!</w:t>
      </w:r>
    </w:p>
    <w:p w14:paraId="5AF9B459" w14:textId="77777777" w:rsidR="00756BB4" w:rsidRPr="00756BB4" w:rsidRDefault="00756BB4" w:rsidP="008C1802">
      <w:pPr>
        <w:pStyle w:val="Listenabsatz"/>
        <w:numPr>
          <w:ilvl w:val="0"/>
          <w:numId w:val="7"/>
        </w:numPr>
        <w:rPr>
          <w:rFonts w:asciiTheme="majorHAnsi" w:hAnsiTheme="majorHAnsi" w:cstheme="majorHAnsi"/>
          <w:lang w:val="de-DE"/>
        </w:rPr>
      </w:pPr>
      <w:bookmarkStart w:id="0" w:name="_GoBack"/>
      <w:r w:rsidRPr="00566C63">
        <w:rPr>
          <w:rFonts w:asciiTheme="majorHAnsi" w:eastAsia="Times New Roman" w:hAnsiTheme="majorHAnsi" w:cstheme="majorHAnsi"/>
          <w:color w:val="333333"/>
          <w:lang w:eastAsia="de-AT"/>
        </w:rPr>
        <w:t>Einfach bei der kostenlosen Hotline</w:t>
      </w:r>
      <w:r w:rsidRPr="008C1802">
        <w:rPr>
          <w:rFonts w:ascii="Arial Rounded MT Bold" w:eastAsia="Times New Roman" w:hAnsi="Arial Rounded MT Bold" w:cstheme="majorHAnsi"/>
          <w:color w:val="0081AD"/>
          <w:lang w:eastAsia="de-AT"/>
        </w:rPr>
        <w:t> </w:t>
      </w:r>
      <w:hyperlink r:id="rId12" w:history="1">
        <w:r w:rsidRPr="008C1802">
          <w:rPr>
            <w:rFonts w:ascii="Arial Rounded MT Bold" w:eastAsia="Times New Roman" w:hAnsi="Arial Rounded MT Bold" w:cstheme="majorHAnsi"/>
            <w:bCs/>
            <w:color w:val="0081AD"/>
            <w:lang w:eastAsia="de-AT"/>
          </w:rPr>
          <w:t>0800 25 22 01</w:t>
        </w:r>
      </w:hyperlink>
      <w:r w:rsidRPr="00566C63">
        <w:rPr>
          <w:rFonts w:asciiTheme="majorHAnsi" w:eastAsia="Times New Roman" w:hAnsiTheme="majorHAnsi" w:cstheme="majorHAnsi"/>
          <w:lang w:eastAsia="de-AT"/>
        </w:rPr>
        <w:t> </w:t>
      </w:r>
      <w:r w:rsidRPr="00566C63">
        <w:rPr>
          <w:rFonts w:asciiTheme="majorHAnsi" w:eastAsia="Times New Roman" w:hAnsiTheme="majorHAnsi" w:cstheme="majorHAnsi"/>
          <w:color w:val="333333"/>
          <w:lang w:eastAsia="de-AT"/>
        </w:rPr>
        <w:t>anrufe</w:t>
      </w:r>
      <w:r>
        <w:rPr>
          <w:rFonts w:asciiTheme="majorHAnsi" w:eastAsia="Times New Roman" w:hAnsiTheme="majorHAnsi" w:cstheme="majorHAnsi"/>
          <w:color w:val="333333"/>
          <w:lang w:eastAsia="de-AT"/>
        </w:rPr>
        <w:t xml:space="preserve">n und die Sofortberatung </w:t>
      </w:r>
      <w:bookmarkEnd w:id="0"/>
      <w:r>
        <w:rPr>
          <w:rFonts w:asciiTheme="majorHAnsi" w:eastAsia="Times New Roman" w:hAnsiTheme="majorHAnsi" w:cstheme="majorHAnsi"/>
          <w:color w:val="333333"/>
          <w:lang w:eastAsia="de-AT"/>
        </w:rPr>
        <w:t>nutzen.</w:t>
      </w:r>
    </w:p>
    <w:p w14:paraId="38889239" w14:textId="77777777" w:rsidR="00756BB4" w:rsidRPr="00566C63" w:rsidRDefault="00756BB4" w:rsidP="008C1802">
      <w:pPr>
        <w:pStyle w:val="Listenabsatz"/>
        <w:numPr>
          <w:ilvl w:val="0"/>
          <w:numId w:val="7"/>
        </w:numPr>
        <w:rPr>
          <w:rFonts w:asciiTheme="majorHAnsi" w:hAnsiTheme="majorHAnsi" w:cstheme="majorHAnsi"/>
          <w:lang w:val="de-DE"/>
        </w:rPr>
      </w:pPr>
      <w:r w:rsidRPr="00566C63">
        <w:rPr>
          <w:rFonts w:asciiTheme="majorHAnsi" w:hAnsiTheme="majorHAnsi" w:cstheme="majorHAnsi"/>
          <w:lang w:val="de-DE"/>
        </w:rPr>
        <w:t>Erreichbarkeit:</w:t>
      </w:r>
      <w:r w:rsidRPr="00566C63">
        <w:rPr>
          <w:rFonts w:asciiTheme="majorHAnsi" w:hAnsiTheme="majorHAnsi" w:cstheme="majorHAnsi"/>
          <w:u w:val="single"/>
          <w:lang w:val="de-DE"/>
        </w:rPr>
        <w:t xml:space="preserve"> </w:t>
      </w:r>
      <w:r w:rsidRPr="00566C63">
        <w:rPr>
          <w:rFonts w:asciiTheme="majorHAnsi" w:hAnsiTheme="majorHAnsi" w:cstheme="majorHAnsi"/>
          <w:u w:val="single"/>
          <w:lang w:val="de-DE"/>
        </w:rPr>
        <w:br/>
      </w:r>
      <w:r w:rsidRPr="00566C63">
        <w:rPr>
          <w:rFonts w:asciiTheme="majorHAnsi" w:hAnsiTheme="majorHAnsi" w:cstheme="majorHAnsi"/>
          <w:lang w:val="de-DE"/>
        </w:rPr>
        <w:t>Montag, Mittwoch und Freitag von 8:30 bis 13:00 Uhr</w:t>
      </w:r>
      <w:r w:rsidRPr="00566C63">
        <w:rPr>
          <w:rFonts w:asciiTheme="majorHAnsi" w:hAnsiTheme="majorHAnsi" w:cstheme="majorHAnsi"/>
          <w:lang w:val="de-DE"/>
        </w:rPr>
        <w:br/>
        <w:t>Dienstag und Donnerstag von 13:00 bis 17:30 Uhr</w:t>
      </w:r>
    </w:p>
    <w:p w14:paraId="6A5E7104" w14:textId="77777777" w:rsidR="00756BB4" w:rsidRPr="00566C63" w:rsidRDefault="00756BB4" w:rsidP="008C1802">
      <w:pPr>
        <w:pStyle w:val="Listenabsatz"/>
        <w:numPr>
          <w:ilvl w:val="0"/>
          <w:numId w:val="7"/>
        </w:numPr>
        <w:rPr>
          <w:rFonts w:asciiTheme="majorHAnsi" w:hAnsiTheme="majorHAnsi" w:cstheme="majorHAnsi"/>
          <w:lang w:val="de-DE"/>
        </w:rPr>
      </w:pPr>
      <w:r w:rsidRPr="00566C63">
        <w:rPr>
          <w:rFonts w:asciiTheme="majorHAnsi" w:eastAsia="Times New Roman" w:hAnsiTheme="majorHAnsi" w:cstheme="majorHAnsi"/>
          <w:color w:val="333333"/>
          <w:lang w:eastAsia="de-AT"/>
        </w:rPr>
        <w:t>Auf Wunsch kommen unsere Berater:innen zu Ihnen nach Hause.</w:t>
      </w:r>
    </w:p>
    <w:p w14:paraId="44229E43" w14:textId="77777777" w:rsidR="00756BB4" w:rsidRDefault="00756BB4" w:rsidP="008C1802">
      <w:pPr>
        <w:pStyle w:val="Listenabsatz"/>
        <w:numPr>
          <w:ilvl w:val="0"/>
          <w:numId w:val="7"/>
        </w:numPr>
        <w:rPr>
          <w:rStyle w:val="Hyperlink"/>
          <w:rFonts w:asciiTheme="majorHAnsi" w:hAnsiTheme="majorHAnsi"/>
          <w:color w:val="auto"/>
          <w:lang w:val="de-DE"/>
        </w:rPr>
      </w:pPr>
      <w:r w:rsidRPr="00566C63">
        <w:rPr>
          <w:rFonts w:asciiTheme="majorHAnsi" w:eastAsia="Times New Roman" w:hAnsiTheme="majorHAnsi" w:cstheme="majorHAnsi"/>
          <w:color w:val="333333"/>
          <w:lang w:eastAsia="de-AT"/>
        </w:rPr>
        <w:t>Ein E-Mail schreiben an </w:t>
      </w:r>
      <w:hyperlink r:id="rId13" w:history="1">
        <w:r w:rsidRPr="00566C63">
          <w:rPr>
            <w:rStyle w:val="Hyperlink"/>
            <w:rFonts w:asciiTheme="majorHAnsi" w:hAnsiTheme="majorHAnsi"/>
            <w:lang w:val="de-DE"/>
          </w:rPr>
          <w:t>familiencoaching@soziale-initiative.at</w:t>
        </w:r>
      </w:hyperlink>
      <w:r w:rsidRPr="00566C63">
        <w:rPr>
          <w:rStyle w:val="Hyperlink"/>
          <w:rFonts w:asciiTheme="majorHAnsi" w:hAnsiTheme="majorHAnsi"/>
          <w:color w:val="auto"/>
          <w:lang w:val="de-DE"/>
        </w:rPr>
        <w:t>.</w:t>
      </w:r>
    </w:p>
    <w:p w14:paraId="7F1E5B2F" w14:textId="77777777" w:rsidR="00756BB4" w:rsidRPr="00566C63" w:rsidRDefault="00756BB4" w:rsidP="008C1802">
      <w:pPr>
        <w:pStyle w:val="Listenabsatz"/>
        <w:numPr>
          <w:ilvl w:val="0"/>
          <w:numId w:val="7"/>
        </w:numPr>
        <w:rPr>
          <w:rFonts w:asciiTheme="majorHAnsi" w:hAnsiTheme="majorHAnsi" w:cstheme="majorHAnsi"/>
          <w:lang w:val="de-DE"/>
        </w:rPr>
      </w:pPr>
      <w:r w:rsidRPr="00566C63">
        <w:rPr>
          <w:rFonts w:asciiTheme="majorHAnsi" w:eastAsia="Times New Roman" w:hAnsiTheme="majorHAnsi" w:cstheme="majorHAnsi"/>
          <w:color w:val="333333"/>
          <w:lang w:eastAsia="de-AT"/>
        </w:rPr>
        <w:t>In unseren mobilen Beratungsbus in der Region für ein Gespräch einsteigen.</w:t>
      </w:r>
    </w:p>
    <w:p w14:paraId="4A9D1B07" w14:textId="77777777" w:rsidR="00096802" w:rsidRPr="00756BB4" w:rsidRDefault="003D176F" w:rsidP="00096802">
      <w:pPr>
        <w:rPr>
          <w:rFonts w:asciiTheme="majorHAnsi" w:hAnsiTheme="majorHAnsi"/>
          <w:color w:val="0563C1" w:themeColor="hyperlink"/>
          <w:u w:val="single"/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59264" behindDoc="1" locked="0" layoutInCell="1" allowOverlap="1" wp14:anchorId="301720C0" wp14:editId="02503195">
            <wp:simplePos x="0" y="0"/>
            <wp:positionH relativeFrom="margin">
              <wp:posOffset>17780</wp:posOffset>
            </wp:positionH>
            <wp:positionV relativeFrom="paragraph">
              <wp:posOffset>730885</wp:posOffset>
            </wp:positionV>
            <wp:extent cx="2604770" cy="710565"/>
            <wp:effectExtent l="0" t="0" r="5080" b="0"/>
            <wp:wrapTight wrapText="bothSides">
              <wp:wrapPolygon edited="0">
                <wp:start x="0" y="0"/>
                <wp:lineTo x="0" y="20847"/>
                <wp:lineTo x="21484" y="20847"/>
                <wp:lineTo x="21484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nderschutz_Oberoesterreich_inkl_Schutzzon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BB4" w:rsidRPr="00680F8D">
        <w:rPr>
          <w:rFonts w:asciiTheme="majorHAnsi" w:hAnsiTheme="majorHAnsi" w:cstheme="majorHAnsi"/>
          <w:lang w:val="de-DE"/>
        </w:rPr>
        <w:t xml:space="preserve">Weiterführende Informationen sowie die aktuellen Termine und Standorte des Beratungsbusses findet man hier: </w:t>
      </w:r>
      <w:hyperlink r:id="rId15" w:history="1">
        <w:r w:rsidR="00756BB4" w:rsidRPr="00680F8D">
          <w:rPr>
            <w:rStyle w:val="Hyperlink"/>
            <w:rFonts w:asciiTheme="majorHAnsi" w:hAnsiTheme="majorHAnsi"/>
            <w:lang w:val="de-DE"/>
          </w:rPr>
          <w:t>https://www.soziale-initiative.at/mobiles-familiencoaching</w:t>
        </w:r>
      </w:hyperlink>
    </w:p>
    <w:sectPr w:rsidR="00096802" w:rsidRPr="00756BB4" w:rsidSect="00E64893">
      <w:pgSz w:w="11906" w:h="16838"/>
      <w:pgMar w:top="187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150B1" w14:textId="77777777" w:rsidR="000317D8" w:rsidRDefault="000317D8" w:rsidP="00957ECA">
      <w:r>
        <w:separator/>
      </w:r>
    </w:p>
  </w:endnote>
  <w:endnote w:type="continuationSeparator" w:id="0">
    <w:p w14:paraId="6A80D2FA" w14:textId="77777777" w:rsidR="000317D8" w:rsidRDefault="000317D8" w:rsidP="0095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BBCD2" w14:textId="77777777" w:rsidR="000317D8" w:rsidRDefault="000317D8" w:rsidP="00957ECA">
      <w:r>
        <w:separator/>
      </w:r>
    </w:p>
  </w:footnote>
  <w:footnote w:type="continuationSeparator" w:id="0">
    <w:p w14:paraId="2FCEE46B" w14:textId="77777777" w:rsidR="000317D8" w:rsidRDefault="000317D8" w:rsidP="0095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8.4pt;height:11.2pt" o:bullet="t">
        <v:imagedata r:id="rId1" o:title="AufzählungsBlatt"/>
      </v:shape>
    </w:pict>
  </w:numPicBullet>
  <w:numPicBullet w:numPicBulletId="1">
    <w:pict>
      <v:shape id="_x0000_i1049" type="#_x0000_t75" style="width:116.9pt;height:116.9pt" o:bullet="t">
        <v:imagedata r:id="rId2" o:title="Icon_blau"/>
      </v:shape>
    </w:pict>
  </w:numPicBullet>
  <w:abstractNum w:abstractNumId="0" w15:restartNumberingAfterBreak="0">
    <w:nsid w:val="07EE77D4"/>
    <w:multiLevelType w:val="hybridMultilevel"/>
    <w:tmpl w:val="D0E456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87EFC"/>
    <w:multiLevelType w:val="hybridMultilevel"/>
    <w:tmpl w:val="DF6E4216"/>
    <w:lvl w:ilvl="0" w:tplc="583C63C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1612B"/>
    <w:multiLevelType w:val="hybridMultilevel"/>
    <w:tmpl w:val="D12AC3C8"/>
    <w:lvl w:ilvl="0" w:tplc="8722C0C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A2D48"/>
    <w:multiLevelType w:val="hybridMultilevel"/>
    <w:tmpl w:val="6330AA76"/>
    <w:lvl w:ilvl="0" w:tplc="F6D4AD08">
      <w:start w:val="1"/>
      <w:numFmt w:val="bullet"/>
      <w:pStyle w:val="Aufzhlung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55BC0"/>
    <w:multiLevelType w:val="hybridMultilevel"/>
    <w:tmpl w:val="37E6DA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134B8"/>
    <w:multiLevelType w:val="hybridMultilevel"/>
    <w:tmpl w:val="7324CB90"/>
    <w:lvl w:ilvl="0" w:tplc="9F449FF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D5444"/>
    <w:multiLevelType w:val="hybridMultilevel"/>
    <w:tmpl w:val="05FE306A"/>
    <w:lvl w:ilvl="0" w:tplc="583C63C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BB4"/>
    <w:rsid w:val="000225BF"/>
    <w:rsid w:val="000317D8"/>
    <w:rsid w:val="00096802"/>
    <w:rsid w:val="00254AFA"/>
    <w:rsid w:val="00286305"/>
    <w:rsid w:val="003B1F29"/>
    <w:rsid w:val="003C33DA"/>
    <w:rsid w:val="003C7936"/>
    <w:rsid w:val="003D176F"/>
    <w:rsid w:val="00423E65"/>
    <w:rsid w:val="005161F4"/>
    <w:rsid w:val="00586CA9"/>
    <w:rsid w:val="005F2786"/>
    <w:rsid w:val="005F3878"/>
    <w:rsid w:val="00756BB4"/>
    <w:rsid w:val="008A0CAC"/>
    <w:rsid w:val="008C1802"/>
    <w:rsid w:val="0095316F"/>
    <w:rsid w:val="00957ECA"/>
    <w:rsid w:val="00994607"/>
    <w:rsid w:val="00A743B6"/>
    <w:rsid w:val="00A749B1"/>
    <w:rsid w:val="00D51066"/>
    <w:rsid w:val="00E3456F"/>
    <w:rsid w:val="00E6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03336"/>
  <w15:chartTrackingRefBased/>
  <w15:docId w15:val="{F8CB9564-1113-467B-B755-BFA24E12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Fließtext"/>
    <w:qFormat/>
    <w:rsid w:val="00957ECA"/>
    <w:pPr>
      <w:spacing w:line="276" w:lineRule="auto"/>
    </w:pPr>
    <w:rPr>
      <w:rFonts w:ascii="Calibri Light" w:hAnsi="Calibri Light" w:cs="Calibri Light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54AFA"/>
    <w:pPr>
      <w:spacing w:before="360" w:after="240"/>
      <w:outlineLvl w:val="0"/>
    </w:pPr>
    <w:rPr>
      <w:rFonts w:ascii="Arial Rounded MT Bold" w:hAnsi="Arial Rounded MT Bold" w:cstheme="majorHAnsi"/>
      <w:color w:val="0081AD"/>
      <w:sz w:val="44"/>
      <w:szCs w:val="4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54AFA"/>
    <w:pPr>
      <w:spacing w:before="360" w:after="240"/>
      <w:outlineLvl w:val="1"/>
    </w:pPr>
    <w:rPr>
      <w:rFonts w:ascii="Arial Rounded MT Bold" w:hAnsi="Arial Rounded MT Bold" w:cstheme="majorHAnsi"/>
      <w:color w:val="0081AD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54AFA"/>
    <w:pPr>
      <w:keepNext/>
      <w:keepLines/>
      <w:spacing w:before="360" w:after="240"/>
      <w:outlineLvl w:val="2"/>
    </w:pPr>
    <w:rPr>
      <w:rFonts w:asciiTheme="majorHAnsi" w:eastAsiaTheme="majorEastAsia" w:hAnsiTheme="majorHAnsi" w:cstheme="majorBidi"/>
      <w:color w:val="0081AD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957E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22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25BF"/>
  </w:style>
  <w:style w:type="paragraph" w:styleId="Fuzeile">
    <w:name w:val="footer"/>
    <w:basedOn w:val="Standard"/>
    <w:link w:val="FuzeileZchn"/>
    <w:uiPriority w:val="99"/>
    <w:unhideWhenUsed/>
    <w:rsid w:val="00022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25BF"/>
  </w:style>
  <w:style w:type="character" w:customStyle="1" w:styleId="berschrift1Zchn">
    <w:name w:val="Überschrift 1 Zchn"/>
    <w:basedOn w:val="Absatz-Standardschriftart"/>
    <w:link w:val="berschrift1"/>
    <w:uiPriority w:val="9"/>
    <w:rsid w:val="00254AFA"/>
    <w:rPr>
      <w:rFonts w:ascii="Arial Rounded MT Bold" w:hAnsi="Arial Rounded MT Bold" w:cstheme="majorHAnsi"/>
      <w:color w:val="0081AD"/>
      <w:sz w:val="44"/>
      <w:szCs w:val="4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4AFA"/>
    <w:rPr>
      <w:rFonts w:ascii="Arial Rounded MT Bold" w:hAnsi="Arial Rounded MT Bold" w:cstheme="majorHAnsi"/>
      <w:color w:val="0081AD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54AFA"/>
    <w:rPr>
      <w:rFonts w:asciiTheme="majorHAnsi" w:eastAsiaTheme="majorEastAsia" w:hAnsiTheme="majorHAnsi" w:cstheme="majorBidi"/>
      <w:color w:val="0081AD"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rsid w:val="00957EC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7ECA"/>
    <w:rPr>
      <w:rFonts w:eastAsiaTheme="minorEastAsia"/>
      <w:color w:val="5A5A5A" w:themeColor="text1" w:themeTint="A5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57EC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957ECA"/>
    <w:rPr>
      <w:i/>
      <w:iCs/>
    </w:rPr>
  </w:style>
  <w:style w:type="paragraph" w:styleId="Zitat">
    <w:name w:val="Quote"/>
    <w:basedOn w:val="Standard"/>
    <w:next w:val="Standard"/>
    <w:link w:val="ZitatZchn"/>
    <w:uiPriority w:val="29"/>
    <w:qFormat/>
    <w:rsid w:val="00957EC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7ECA"/>
    <w:rPr>
      <w:rFonts w:ascii="Calibri Light" w:hAnsi="Calibri Light" w:cs="Calibri Light"/>
      <w:i/>
      <w:iCs/>
      <w:color w:val="404040" w:themeColor="text1" w:themeTint="BF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57EC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7ECA"/>
    <w:rPr>
      <w:rFonts w:ascii="Calibri Light" w:hAnsi="Calibri Light" w:cs="Calibri Light"/>
      <w:i/>
      <w:iCs/>
      <w:color w:val="5B9BD5" w:themeColor="accent1"/>
      <w:sz w:val="24"/>
      <w:szCs w:val="24"/>
    </w:rPr>
  </w:style>
  <w:style w:type="paragraph" w:styleId="Listenabsatz">
    <w:name w:val="List Paragraph"/>
    <w:basedOn w:val="Standard"/>
    <w:link w:val="ListenabsatzZchn"/>
    <w:uiPriority w:val="34"/>
    <w:qFormat/>
    <w:rsid w:val="00957ECA"/>
    <w:pPr>
      <w:ind w:left="720"/>
      <w:contextualSpacing/>
    </w:pPr>
  </w:style>
  <w:style w:type="paragraph" w:customStyle="1" w:styleId="Aufzhlung">
    <w:name w:val="Aufzählung"/>
    <w:basedOn w:val="Listenabsatz"/>
    <w:link w:val="AufzhlungZchn"/>
    <w:qFormat/>
    <w:rsid w:val="00096802"/>
    <w:pPr>
      <w:numPr>
        <w:numId w:val="5"/>
      </w:numPr>
      <w:spacing w:line="360" w:lineRule="auto"/>
      <w:ind w:left="714" w:hanging="357"/>
      <w:contextualSpacing w:val="0"/>
    </w:pPr>
  </w:style>
  <w:style w:type="paragraph" w:styleId="Verzeichnis2">
    <w:name w:val="toc 2"/>
    <w:basedOn w:val="Standard"/>
    <w:next w:val="Standard"/>
    <w:autoRedefine/>
    <w:uiPriority w:val="39"/>
    <w:unhideWhenUsed/>
    <w:rsid w:val="00096802"/>
    <w:pPr>
      <w:spacing w:after="100"/>
      <w:ind w:left="24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96802"/>
    <w:rPr>
      <w:rFonts w:ascii="Calibri Light" w:hAnsi="Calibri Light" w:cs="Calibri Light"/>
      <w:sz w:val="24"/>
      <w:szCs w:val="24"/>
    </w:rPr>
  </w:style>
  <w:style w:type="character" w:customStyle="1" w:styleId="AufzhlungZchn">
    <w:name w:val="Aufzählung Zchn"/>
    <w:basedOn w:val="ListenabsatzZchn"/>
    <w:link w:val="Aufzhlung"/>
    <w:rsid w:val="00096802"/>
    <w:rPr>
      <w:rFonts w:ascii="Calibri Light" w:hAnsi="Calibri Light" w:cs="Calibri Light"/>
      <w:sz w:val="24"/>
      <w:szCs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096802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096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amiliencoaching@soziale-initiative.a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08002522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s://www.soziale-initiative.at/mobiles-familiencoachin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Vorlagen_Grafik\!Vorlage_Dokument_S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rstName xmlns="http://schemas.microsoft.com/sharepoint/v3" xsi:nil="true"/>
    <NWS xmlns="f00767c3-fa2a-4a17-8258-5643c4b8153a" xsi:nil="true"/>
    <Obsorge_x0020_liegt_x0020_bei xmlns="f00767c3-fa2a-4a17-8258-5643c4b8153a" xsi:nil="true"/>
    <Straßen xmlns="f00767c3-fa2a-4a17-8258-5643c4b8153a" xsi:nil="true"/>
    <GZ xmlns="f00767c3-fa2a-4a17-8258-5643c4b8153a" xsi:nil="true"/>
    <SVNR xmlns="f00767c3-fa2a-4a17-8258-5643c4b8153a" xsi:nil="true"/>
    <Eltern xmlns="f00767c3-fa2a-4a17-8258-5643c4b8153a" xsi:nil="true"/>
    <weitere_x0020_Geburtsdaten xmlns="f00767c3-fa2a-4a17-8258-5643c4b8153a" xsi:nil="true"/>
    <BVB xmlns="f00767c3-fa2a-4a17-8258-5643c4b8153a" xsi:nil="true"/>
    <FFB xmlns="f00767c3-fa2a-4a17-8258-5643c4b8153a" xsi:nil="true"/>
    <Kennzeichen xmlns="f00767c3-fa2a-4a17-8258-5643c4b8153a" xsi:nil="true"/>
    <Mutter xmlns="f00767c3-fa2a-4a17-8258-5643c4b8153a" xsi:nil="true"/>
    <Vater xmlns="f00767c3-fa2a-4a17-8258-5643c4b8153a" xsi:nil="true"/>
    <DSA xmlns="f00767c3-fa2a-4a17-8258-5643c4b8153a" xsi:nil="true"/>
    <Regionalstelle xmlns="f00767c3-fa2a-4a17-8258-5643c4b8153a" xsi:nil="true"/>
    <Wohnort xmlns="f00767c3-fa2a-4a17-8258-5643c4b8153a" xsi:nil="true"/>
    <StartDate xmlns="http://schemas.microsoft.com/sharepoint/v3" xsi:nil="true"/>
    <FSA xmlns="f00767c3-fa2a-4a17-8258-5643c4b8153a" xsi:nil="true"/>
    <Bezirk xmlns="f00767c3-fa2a-4a17-8258-5643c4b8153a" xsi:nil="true"/>
    <Stichwörter xmlns="f00767c3-fa2a-4a17-8258-5643c4b8153a" xsi:nil="true"/>
    <Beendigungsdatum xmlns="f00767c3-fa2a-4a17-8258-5643c4b8153a" xsi:nil="true"/>
    <Geburtsdatum xmlns="f00767c3-fa2a-4a17-8258-5643c4b8153a" xsi:nil="true"/>
    <HWS xmlns="f00767c3-fa2a-4a17-8258-5643c4b8153a" xsi:nil="true"/>
    <Nachname xmlns="f00767c3-fa2a-4a17-8258-5643c4b8153a" xsi:nil="true"/>
    <lcf76f155ced4ddcb4097134ff3c332f xmlns="6ae78b23-70be-4c2d-93aa-d87f0647e6a8">
      <Terms xmlns="http://schemas.microsoft.com/office/infopath/2007/PartnerControls"/>
    </lcf76f155ced4ddcb4097134ff3c332f>
    <TaxCatchAll xmlns="f00767c3-fa2a-4a17-8258-5643c4b815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BAB488DCD0B34382F29D9126C1DE09" ma:contentTypeVersion="10" ma:contentTypeDescription="Ein neues Dokument erstellen." ma:contentTypeScope="" ma:versionID="8f6abefb5b086793d05d81f24327bf5f">
  <xsd:schema xmlns:xsd="http://www.w3.org/2001/XMLSchema" xmlns:xs="http://www.w3.org/2001/XMLSchema" xmlns:p="http://schemas.microsoft.com/office/2006/metadata/properties" xmlns:ns1="http://schemas.microsoft.com/sharepoint/v3" xmlns:ns2="f00767c3-fa2a-4a17-8258-5643c4b8153a" xmlns:ns3="6ae78b23-70be-4c2d-93aa-d87f0647e6a8" targetNamespace="http://schemas.microsoft.com/office/2006/metadata/properties" ma:root="true" ma:fieldsID="3d6af1e762777176782f53d2b27c07df" ns1:_="" ns2:_="" ns3:_="">
    <xsd:import namespace="http://schemas.microsoft.com/sharepoint/v3"/>
    <xsd:import namespace="f00767c3-fa2a-4a17-8258-5643c4b8153a"/>
    <xsd:import namespace="6ae78b23-70be-4c2d-93aa-d87f0647e6a8"/>
    <xsd:element name="properties">
      <xsd:complexType>
        <xsd:sequence>
          <xsd:element name="documentManagement">
            <xsd:complexType>
              <xsd:all>
                <xsd:element ref="ns1:FirstName" minOccurs="0"/>
                <xsd:element ref="ns2:Nachname" minOccurs="0"/>
                <xsd:element ref="ns2:SVNR" minOccurs="0"/>
                <xsd:element ref="ns2:Geburtsdatum" minOccurs="0"/>
                <xsd:element ref="ns2:weitere_x0020_Geburtsdaten" minOccurs="0"/>
                <xsd:element ref="ns1:StartDate" minOccurs="0"/>
                <xsd:element ref="ns2:BVB" minOccurs="0"/>
                <xsd:element ref="ns2:DSA" minOccurs="0"/>
                <xsd:element ref="ns2:Bezirk" minOccurs="0"/>
                <xsd:element ref="ns2:Beendigungsdatum" minOccurs="0"/>
                <xsd:element ref="ns2:GZ" minOccurs="0"/>
                <xsd:element ref="ns2:Regionalstelle" minOccurs="0"/>
                <xsd:element ref="ns2:Stichwörter" minOccurs="0"/>
                <xsd:element ref="ns2:Straßen" minOccurs="0"/>
                <xsd:element ref="ns2:Eltern" minOccurs="0"/>
                <xsd:element ref="ns2:FFB" minOccurs="0"/>
                <xsd:element ref="ns2:FSA" minOccurs="0"/>
                <xsd:element ref="ns2:HWS" minOccurs="0"/>
                <xsd:element ref="ns2:Kennzeichen" minOccurs="0"/>
                <xsd:element ref="ns2:Mutter" minOccurs="0"/>
                <xsd:element ref="ns2:NWS" minOccurs="0"/>
                <xsd:element ref="ns2:Obsorge_x0020_liegt_x0020_bei" minOccurs="0"/>
                <xsd:element ref="ns2:Vater" minOccurs="0"/>
                <xsd:element ref="ns2:Wohnor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rstName" ma:index="2" nillable="true" ma:displayName="Vorname" ma:internalName="FirstName" ma:readOnly="false">
      <xsd:simpleType>
        <xsd:restriction base="dms:Text">
          <xsd:maxLength value="255"/>
        </xsd:restriction>
      </xsd:simpleType>
    </xsd:element>
    <xsd:element name="StartDate" ma:index="7" nillable="true" ma:displayName="Eintrittsdatum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767c3-fa2a-4a17-8258-5643c4b8153a" elementFormDefault="qualified">
    <xsd:import namespace="http://schemas.microsoft.com/office/2006/documentManagement/types"/>
    <xsd:import namespace="http://schemas.microsoft.com/office/infopath/2007/PartnerControls"/>
    <xsd:element name="Nachname" ma:index="3" nillable="true" ma:displayName="Nachname" ma:internalName="Nachname" ma:readOnly="false">
      <xsd:simpleType>
        <xsd:restriction base="dms:Text">
          <xsd:maxLength value="255"/>
        </xsd:restriction>
      </xsd:simpleType>
    </xsd:element>
    <xsd:element name="SVNR" ma:index="4" nillable="true" ma:displayName="SVNR" ma:indexed="true" ma:internalName="SVNR">
      <xsd:simpleType>
        <xsd:restriction base="dms:Text">
          <xsd:maxLength value="255"/>
        </xsd:restriction>
      </xsd:simpleType>
    </xsd:element>
    <xsd:element name="Geburtsdatum" ma:index="5" nillable="true" ma:displayName="Geburtsdatum" ma:format="DateOnly" ma:internalName="Geburtsdatum" ma:readOnly="false">
      <xsd:simpleType>
        <xsd:restriction base="dms:DateTime"/>
      </xsd:simpleType>
    </xsd:element>
    <xsd:element name="weitere_x0020_Geburtsdaten" ma:index="6" nillable="true" ma:displayName="weitere Geburtsdaten" ma:internalName="weitere_x0020_Geburtsdaten">
      <xsd:simpleType>
        <xsd:restriction base="dms:Text">
          <xsd:maxLength value="255"/>
        </xsd:restriction>
      </xsd:simpleType>
    </xsd:element>
    <xsd:element name="BVB" ma:index="8" nillable="true" ma:displayName="BVB" ma:description="Fallführende Behörde" ma:internalName="BVB" ma:readOnly="false">
      <xsd:simpleType>
        <xsd:restriction base="dms:Text">
          <xsd:maxLength value="255"/>
        </xsd:restriction>
      </xsd:simpleType>
    </xsd:element>
    <xsd:element name="DSA" ma:index="9" nillable="true" ma:displayName="SA" ma:description="Sozialarbeiter" ma:internalName="DSA" ma:readOnly="false">
      <xsd:simpleType>
        <xsd:restriction base="dms:Text">
          <xsd:maxLength value="255"/>
        </xsd:restriction>
      </xsd:simpleType>
    </xsd:element>
    <xsd:element name="Bezirk" ma:index="10" nillable="true" ma:displayName="Bezirk" ma:format="Dropdown" ma:internalName="Bezirk">
      <xsd:simpleType>
        <xsd:restriction base="dms:Choice">
          <xsd:enumeration value="Amstetten"/>
          <xsd:enumeration value="Braunau am Inn"/>
          <xsd:enumeration value="Eferding"/>
          <xsd:enumeration value="Freistadt"/>
          <xsd:enumeration value="Gmunden"/>
          <xsd:enumeration value="Grieskirchen"/>
          <xsd:enumeration value="Kirchdorf an der Krems"/>
          <xsd:enumeration value="Linz"/>
          <xsd:enumeration value="Linz-Land"/>
          <xsd:enumeration value="Perg"/>
          <xsd:enumeration value="Ried im Innkreis"/>
          <xsd:enumeration value="Rohrbach"/>
          <xsd:enumeration value="Schärding"/>
          <xsd:enumeration value="Steyr"/>
          <xsd:enumeration value="Steyr-Land"/>
          <xsd:enumeration value="Urfahr-Umgebung"/>
          <xsd:enumeration value="Vöcklabruck"/>
          <xsd:enumeration value="Wels"/>
          <xsd:enumeration value="Wels-Land"/>
        </xsd:restriction>
      </xsd:simpleType>
    </xsd:element>
    <xsd:element name="Beendigungsdatum" ma:index="11" nillable="true" ma:displayName="Beendigungsdatum" ma:format="DateOnly" ma:internalName="Beendigungsdatum">
      <xsd:simpleType>
        <xsd:restriction base="dms:DateTime"/>
      </xsd:simpleType>
    </xsd:element>
    <xsd:element name="GZ" ma:index="18" nillable="true" ma:displayName="GZ" ma:description="Geschäftszahl" ma:internalName="GZ">
      <xsd:simpleType>
        <xsd:restriction base="dms:Text">
          <xsd:maxLength value="255"/>
        </xsd:restriction>
      </xsd:simpleType>
    </xsd:element>
    <xsd:element name="Regionalstelle" ma:index="19" nillable="true" ma:displayName="Regionalstelle" ma:internalName="Regionalstelle">
      <xsd:simpleType>
        <xsd:restriction base="dms:Text">
          <xsd:maxLength value="255"/>
        </xsd:restriction>
      </xsd:simpleType>
    </xsd:element>
    <xsd:element name="Stichwörter" ma:index="20" nillable="true" ma:displayName="Stichwörter" ma:default="" ma:internalName="Stichw_x00f6_rter">
      <xsd:simpleType>
        <xsd:restriction base="dms:Text">
          <xsd:maxLength value="255"/>
        </xsd:restriction>
      </xsd:simpleType>
    </xsd:element>
    <xsd:element name="Straßen" ma:index="21" nillable="true" ma:displayName="Straßen" ma:default="" ma:internalName="Stra_x00df_en">
      <xsd:simpleType>
        <xsd:restriction base="dms:Text">
          <xsd:maxLength value="255"/>
        </xsd:restriction>
      </xsd:simpleType>
    </xsd:element>
    <xsd:element name="Eltern" ma:index="22" nillable="true" ma:displayName="Eltern" ma:default="" ma:internalName="Eltern">
      <xsd:simpleType>
        <xsd:restriction base="dms:Text">
          <xsd:maxLength value="255"/>
        </xsd:restriction>
      </xsd:simpleType>
    </xsd:element>
    <xsd:element name="FFB" ma:index="23" nillable="true" ma:displayName="FFB" ma:default="" ma:description="Fallführende Behörde" ma:internalName="FFB">
      <xsd:simpleType>
        <xsd:restriction base="dms:Text">
          <xsd:maxLength value="255"/>
        </xsd:restriction>
      </xsd:simpleType>
    </xsd:element>
    <xsd:element name="FSA" ma:index="24" nillable="true" ma:displayName="FSA" ma:internalName="FSA" ma:readOnly="false">
      <xsd:simpleType>
        <xsd:restriction base="dms:Text">
          <xsd:maxLength value="255"/>
        </xsd:restriction>
      </xsd:simpleType>
    </xsd:element>
    <xsd:element name="HWS" ma:index="25" nillable="true" ma:displayName="HWS" ma:description="Hauptwohnsitz" ma:internalName="HWS">
      <xsd:simpleType>
        <xsd:restriction base="dms:Text">
          <xsd:maxLength value="255"/>
        </xsd:restriction>
      </xsd:simpleType>
    </xsd:element>
    <xsd:element name="Kennzeichen" ma:index="26" nillable="true" ma:displayName="Kennzeichen" ma:default="" ma:internalName="Kennzeichen">
      <xsd:simpleType>
        <xsd:restriction base="dms:Text">
          <xsd:maxLength value="255"/>
        </xsd:restriction>
      </xsd:simpleType>
    </xsd:element>
    <xsd:element name="Mutter" ma:index="27" nillable="true" ma:displayName="Mutter" ma:description="für Shanaia" ma:internalName="Mutter">
      <xsd:simpleType>
        <xsd:restriction base="dms:Text">
          <xsd:maxLength value="255"/>
        </xsd:restriction>
      </xsd:simpleType>
    </xsd:element>
    <xsd:element name="NWS" ma:index="28" nillable="true" ma:displayName="NWS" ma:default="" ma:description="Nebenwohnsitz" ma:internalName="NWS">
      <xsd:simpleType>
        <xsd:restriction base="dms:Text">
          <xsd:maxLength value="255"/>
        </xsd:restriction>
      </xsd:simpleType>
    </xsd:element>
    <xsd:element name="Obsorge_x0020_liegt_x0020_bei" ma:index="29" nillable="true" ma:displayName="Obsorge liegt bei" ma:description="für Shanaia" ma:internalName="Obsorge_x0020_liegt_x0020_bei">
      <xsd:simpleType>
        <xsd:restriction base="dms:Text">
          <xsd:maxLength value="255"/>
        </xsd:restriction>
      </xsd:simpleType>
    </xsd:element>
    <xsd:element name="Vater" ma:index="30" nillable="true" ma:displayName="Vater" ma:description="für Shanaia" ma:internalName="Vater">
      <xsd:simpleType>
        <xsd:restriction base="dms:Text">
          <xsd:maxLength value="255"/>
        </xsd:restriction>
      </xsd:simpleType>
    </xsd:element>
    <xsd:element name="Wohnort" ma:index="31" nillable="true" ma:displayName="Wohnort" ma:description="für Shanaia" ma:internalName="Wohnort">
      <xsd:simpleType>
        <xsd:restriction base="dms:Text">
          <xsd:maxLength value="255"/>
        </xsd:restriction>
      </xsd:simpleType>
    </xsd:element>
    <xsd:element name="TaxCatchAll" ma:index="38" nillable="true" ma:displayName="Taxonomy Catch All Column" ma:hidden="true" ma:list="{e51d066e-0c35-4b70-b63c-15f96e070be6}" ma:internalName="TaxCatchAll" ma:showField="CatchAllData" ma:web="f00767c3-fa2a-4a17-8258-5643c4b8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78b23-70be-4c2d-93aa-d87f0647e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Bildmarkierungen" ma:readOnly="false" ma:fieldId="{5cf76f15-5ced-4ddc-b409-7134ff3c332f}" ma:taxonomyMulti="true" ma:sspId="1bd10234-66aa-4614-bceb-33d8d82a77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A311D-11DA-4985-82C7-05BA8FA79033}">
  <ds:schemaRefs>
    <ds:schemaRef ds:uri="http://schemas.microsoft.com/office/2006/metadata/properties"/>
    <ds:schemaRef ds:uri="http://schemas.microsoft.com/office/infopath/2007/PartnerControls"/>
    <ds:schemaRef ds:uri="01ea54a4-708e-4b93-b81b-15a4fa81c5a2"/>
    <ds:schemaRef ds:uri="db2c4e7c-780e-4496-adc9-92d3852779db"/>
  </ds:schemaRefs>
</ds:datastoreItem>
</file>

<file path=customXml/itemProps2.xml><?xml version="1.0" encoding="utf-8"?>
<ds:datastoreItem xmlns:ds="http://schemas.openxmlformats.org/officeDocument/2006/customXml" ds:itemID="{26C60275-67F0-4EF1-B649-E06AA2F12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EBBDB-0E63-4304-A402-9A5B55685C39}"/>
</file>

<file path=customXml/itemProps4.xml><?xml version="1.0" encoding="utf-8"?>
<ds:datastoreItem xmlns:ds="http://schemas.openxmlformats.org/officeDocument/2006/customXml" ds:itemID="{D264148C-E4CB-4467-91A9-93F79C4E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!Vorlage_Dokument_SI.dotx</Template>
  <TotalTime>0</TotalTime>
  <Pages>1</Pages>
  <Words>147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Lengauer Leo</dc:creator>
  <cp:keywords/>
  <dc:description/>
  <cp:lastModifiedBy>Pohn Tanja</cp:lastModifiedBy>
  <cp:revision>2</cp:revision>
  <dcterms:created xsi:type="dcterms:W3CDTF">2025-10-21T05:49:00Z</dcterms:created>
  <dcterms:modified xsi:type="dcterms:W3CDTF">2025-10-21T05:49:00Z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0x010100ADBAB488DCD0B34382F29D9126C1DE09</vt:lpwstr>
  </property>
</Properties>
</file>